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114" w:rsidRDefault="003A44D5" w:rsidP="003774D2">
      <w:pPr>
        <w:spacing w:after="0" w:line="240" w:lineRule="auto"/>
      </w:pPr>
      <w:r w:rsidRPr="003A44D5">
        <w:drawing>
          <wp:inline distT="0" distB="0" distL="0" distR="0" wp14:anchorId="6F29D61B" wp14:editId="592C392F">
            <wp:extent cx="7200900" cy="4079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  <w:r w:rsidRPr="003A44D5">
        <w:lastRenderedPageBreak/>
        <w:drawing>
          <wp:inline distT="0" distB="0" distL="0" distR="0" wp14:anchorId="6A35BF42" wp14:editId="2EDF4FE9">
            <wp:extent cx="7200900" cy="3495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  <w:r w:rsidRPr="003A44D5">
        <w:lastRenderedPageBreak/>
        <w:drawing>
          <wp:inline distT="0" distB="0" distL="0" distR="0" wp14:anchorId="02DE8AE8" wp14:editId="66036D51">
            <wp:extent cx="7200900" cy="3676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  <w:r w:rsidRPr="003A44D5">
        <w:lastRenderedPageBreak/>
        <w:drawing>
          <wp:inline distT="0" distB="0" distL="0" distR="0" wp14:anchorId="23BCE9D3" wp14:editId="78EC9D11">
            <wp:extent cx="7200900" cy="4493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  <w:r w:rsidRPr="003A44D5">
        <w:lastRenderedPageBreak/>
        <w:drawing>
          <wp:inline distT="0" distB="0" distL="0" distR="0" wp14:anchorId="5E82D707" wp14:editId="5C046942">
            <wp:extent cx="7200900" cy="3345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</w:p>
    <w:p w:rsidR="003A44D5" w:rsidRDefault="003A44D5" w:rsidP="003774D2">
      <w:pPr>
        <w:spacing w:after="0" w:line="240" w:lineRule="auto"/>
      </w:pPr>
      <w:r w:rsidRPr="003A44D5">
        <w:lastRenderedPageBreak/>
        <w:drawing>
          <wp:inline distT="0" distB="0" distL="0" distR="0" wp14:anchorId="7E65E9AE" wp14:editId="4018DA11">
            <wp:extent cx="7200900" cy="3479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4D5" w:rsidSect="003774D2">
      <w:pgSz w:w="12240" w:h="15840"/>
      <w:pgMar w:top="284" w:right="474" w:bottom="28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D5"/>
    <w:rsid w:val="003774D2"/>
    <w:rsid w:val="003A44D5"/>
    <w:rsid w:val="00FB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A999E"/>
  <w15:chartTrackingRefBased/>
  <w15:docId w15:val="{86CD20DF-ECA6-48FE-847F-A48B5FD83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Users\tppritchardd\Documents\Custom%20Office%20Templates\DP%20single-spac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DP single-spaced</Template>
  <TotalTime>3</TotalTime>
  <Pages>6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TPS-SVR-SCCM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Pritchard</dc:creator>
  <cp:keywords/>
  <dc:description/>
  <cp:lastModifiedBy>David Pritchard</cp:lastModifiedBy>
  <cp:revision>1</cp:revision>
  <dcterms:created xsi:type="dcterms:W3CDTF">2021-07-14T07:20:00Z</dcterms:created>
  <dcterms:modified xsi:type="dcterms:W3CDTF">2021-07-14T07:23:00Z</dcterms:modified>
</cp:coreProperties>
</file>