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A74" w:rsidRDefault="00CD5A7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F0E7D7" wp14:editId="1EFB1779">
                <wp:simplePos x="0" y="0"/>
                <wp:positionH relativeFrom="column">
                  <wp:posOffset>-393800</wp:posOffset>
                </wp:positionH>
                <wp:positionV relativeFrom="paragraph">
                  <wp:posOffset>70485</wp:posOffset>
                </wp:positionV>
                <wp:extent cx="9543119" cy="5652135"/>
                <wp:effectExtent l="0" t="0" r="1270" b="5715"/>
                <wp:wrapTight wrapText="bothSides">
                  <wp:wrapPolygon edited="0">
                    <wp:start x="0" y="0"/>
                    <wp:lineTo x="0" y="21549"/>
                    <wp:lineTo x="9659" y="21549"/>
                    <wp:lineTo x="21560" y="21476"/>
                    <wp:lineTo x="21560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3119" cy="5652135"/>
                          <a:chOff x="0" y="0"/>
                          <a:chExt cx="9543119" cy="56521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6" t="11052" r="32247" b="6438"/>
                          <a:stretch/>
                        </pic:blipFill>
                        <pic:spPr bwMode="auto">
                          <a:xfrm>
                            <a:off x="0" y="0"/>
                            <a:ext cx="4239260" cy="565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0" t="14293" r="32205" b="11865"/>
                          <a:stretch/>
                        </pic:blipFill>
                        <pic:spPr bwMode="auto">
                          <a:xfrm>
                            <a:off x="4868884" y="0"/>
                            <a:ext cx="4674235" cy="561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7F65A" id="Group 3" o:spid="_x0000_s1026" style="position:absolute;margin-left:-31pt;margin-top:5.55pt;width:751.45pt;height:445.05pt;z-index:251659264" coordsize="95431,56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2392;height:5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">
                  <v:imagedata r:id="rId6" o:title="" croptop="7243f" cropbottom="4219f" cropleft="21591f" cropright="21133f"/>
                  <v:path arrowok="t"/>
                </v:shape>
                <v:shape id="Picture 2" o:spid="_x0000_s1028" type="#_x0000_t75" style="position:absolute;left:48688;width:46743;height:5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">
                  <v:imagedata r:id="rId7" o:title="" croptop="9367f" cropbottom="7776f" cropleft="21778f" cropright="21106f"/>
                  <v:path arrowok="t"/>
                </v:shape>
                <w10:wrap type="tight"/>
              </v:group>
            </w:pict>
          </mc:Fallback>
        </mc:AlternateContent>
      </w:r>
    </w:p>
    <w:p w:rsidR="0069120C" w:rsidRDefault="00CD5A74"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0</wp:posOffset>
            </wp:positionV>
            <wp:extent cx="4382135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03" y="21528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0" t="11654" r="33049" b="8866"/>
                    <a:stretch/>
                  </pic:blipFill>
                  <pic:spPr bwMode="auto">
                    <a:xfrm>
                      <a:off x="0" y="0"/>
                      <a:ext cx="438213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07815" cy="5559425"/>
            <wp:effectExtent l="0" t="0" r="6985" b="3175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4" t="12551" r="32127" b="3824"/>
                    <a:stretch/>
                  </pic:blipFill>
                  <pic:spPr bwMode="auto">
                    <a:xfrm>
                      <a:off x="0" y="0"/>
                      <a:ext cx="4107815" cy="555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20C" w:rsidSect="00CD5A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74"/>
    <w:rsid w:val="0069120C"/>
    <w:rsid w:val="007729BA"/>
    <w:rsid w:val="00A85D30"/>
    <w:rsid w:val="00CD5A74"/>
    <w:rsid w:val="00DD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023C0"/>
  <w15:chartTrackingRefBased/>
  <w15:docId w15:val="{51DD4780-39F9-414E-B54F-407CA658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F3D4EBDD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TPS-SVR-SCCM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Winton</dc:creator>
  <cp:keywords/>
  <dc:description/>
  <cp:lastModifiedBy>Will Winton</cp:lastModifiedBy>
  <cp:revision>1</cp:revision>
  <dcterms:created xsi:type="dcterms:W3CDTF">2020-03-24T09:20:00Z</dcterms:created>
  <dcterms:modified xsi:type="dcterms:W3CDTF">2020-03-24T09:24:00Z</dcterms:modified>
</cp:coreProperties>
</file>