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685D9" w14:textId="77777777" w:rsidR="009E4127" w:rsidRPr="0043319F" w:rsidRDefault="00777FA5" w:rsidP="00777FA5">
      <w:pPr>
        <w:pStyle w:val="Heading1"/>
        <w:rPr>
          <w:color w:val="7030A0"/>
          <w:sz w:val="68"/>
          <w:szCs w:val="68"/>
        </w:rPr>
      </w:pPr>
      <w:r w:rsidRPr="0043319F">
        <w:rPr>
          <w:color w:val="7030A0"/>
          <w:sz w:val="68"/>
          <w:szCs w:val="68"/>
        </w:rPr>
        <w:t xml:space="preserve"> </w:t>
      </w:r>
      <w:r w:rsidRPr="0043319F">
        <w:rPr>
          <w:rStyle w:val="A0"/>
          <w:b/>
          <w:bCs w:val="0"/>
          <w:color w:val="7030A0"/>
          <w:sz w:val="68"/>
          <w:szCs w:val="68"/>
        </w:rPr>
        <w:t>Convert a Mixed Number to an Improper Fraction</w:t>
      </w:r>
    </w:p>
    <w:p w14:paraId="50D9B152" w14:textId="77777777" w:rsidR="009E4127" w:rsidRPr="009E4127" w:rsidRDefault="00405BDA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CE0DC6" wp14:editId="5193C172">
                <wp:simplePos x="0" y="0"/>
                <wp:positionH relativeFrom="column">
                  <wp:posOffset>175260</wp:posOffset>
                </wp:positionH>
                <wp:positionV relativeFrom="paragraph">
                  <wp:posOffset>108585</wp:posOffset>
                </wp:positionV>
                <wp:extent cx="2897505" cy="1921163"/>
                <wp:effectExtent l="19050" t="19050" r="17145" b="222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05" cy="19211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D201A11" w14:textId="77777777" w:rsidR="00777FA5" w:rsidRDefault="00777FA5" w:rsidP="00777FA5">
                            <w:pPr>
                              <w:pStyle w:val="Heading3"/>
                              <w:jc w:val="center"/>
                              <w:rPr>
                                <w:color w:val="7030A0"/>
                              </w:rPr>
                            </w:pPr>
                            <w:r w:rsidRPr="00777FA5">
                              <w:rPr>
                                <w:color w:val="7030A0"/>
                              </w:rPr>
                              <w:t>Mixed Number</w:t>
                            </w:r>
                          </w:p>
                          <w:p w14:paraId="7394C821" w14:textId="77777777" w:rsidR="00777FA5" w:rsidRPr="00777FA5" w:rsidRDefault="00777FA5" w:rsidP="00777FA5">
                            <w:pPr>
                              <w:pStyle w:val="Heading3"/>
                              <w:jc w:val="left"/>
                              <w:rPr>
                                <w:color w:val="7030A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7030A0"/>
                                <w:sz w:val="144"/>
                                <w:szCs w:val="144"/>
                              </w:rPr>
                              <w:t xml:space="preserve">   </w:t>
                            </w:r>
                            <w:r w:rsidRPr="00777FA5">
                              <w:rPr>
                                <w:color w:val="7030A0"/>
                                <w:sz w:val="160"/>
                                <w:szCs w:val="144"/>
                              </w:rPr>
                              <w:t>2</w:t>
                            </w:r>
                            <w:r>
                              <w:rPr>
                                <w:color w:val="7030A0"/>
                                <w:sz w:val="144"/>
                                <w:szCs w:val="1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E0D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8pt;margin-top:8.55pt;width:228.15pt;height:15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" fillcolor="white [3201]" strokecolor="#7030a0" strokeweight="3pt">
                <v:textbox>
                  <w:txbxContent>
                    <w:p w14:paraId="1D201A11" w14:textId="77777777" w:rsidR="00777FA5" w:rsidRDefault="00777FA5" w:rsidP="00777FA5">
                      <w:pPr>
                        <w:pStyle w:val="Heading3"/>
                        <w:jc w:val="center"/>
                        <w:rPr>
                          <w:color w:val="7030A0"/>
                        </w:rPr>
                      </w:pPr>
                      <w:r w:rsidRPr="00777FA5">
                        <w:rPr>
                          <w:color w:val="7030A0"/>
                        </w:rPr>
                        <w:t>Mixed Number</w:t>
                      </w:r>
                    </w:p>
                    <w:p w14:paraId="7394C821" w14:textId="77777777" w:rsidR="00777FA5" w:rsidRPr="00777FA5" w:rsidRDefault="00777FA5" w:rsidP="00777FA5">
                      <w:pPr>
                        <w:pStyle w:val="Heading3"/>
                        <w:jc w:val="left"/>
                        <w:rPr>
                          <w:color w:val="7030A0"/>
                          <w:sz w:val="144"/>
                          <w:szCs w:val="144"/>
                        </w:rPr>
                      </w:pPr>
                      <w:r>
                        <w:rPr>
                          <w:color w:val="7030A0"/>
                          <w:sz w:val="144"/>
                          <w:szCs w:val="144"/>
                        </w:rPr>
                        <w:t xml:space="preserve">   </w:t>
                      </w:r>
                      <w:r w:rsidRPr="00777FA5">
                        <w:rPr>
                          <w:color w:val="7030A0"/>
                          <w:sz w:val="160"/>
                          <w:szCs w:val="144"/>
                        </w:rPr>
                        <w:t>2</w:t>
                      </w:r>
                      <w:r>
                        <w:rPr>
                          <w:color w:val="7030A0"/>
                          <w:sz w:val="144"/>
                          <w:szCs w:val="1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58A6A" wp14:editId="2C710297">
                <wp:simplePos x="0" y="0"/>
                <wp:positionH relativeFrom="column">
                  <wp:posOffset>3343737</wp:posOffset>
                </wp:positionH>
                <wp:positionV relativeFrom="paragraph">
                  <wp:posOffset>16279</wp:posOffset>
                </wp:positionV>
                <wp:extent cx="3177309" cy="1005840"/>
                <wp:effectExtent l="0" t="0" r="4445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309" cy="100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65D96B57" w14:textId="77777777" w:rsidR="00777FA5" w:rsidRPr="00405BDA" w:rsidRDefault="00777FA5" w:rsidP="00405BDA">
                            <w:pPr>
                              <w:pStyle w:val="NoSpacing"/>
                            </w:pPr>
                            <w:r w:rsidRPr="00405BDA">
                              <w:t xml:space="preserve">A </w:t>
                            </w:r>
                            <w:r w:rsidRPr="00405BDA">
                              <w:rPr>
                                <w:b/>
                              </w:rPr>
                              <w:t>mixed number</w:t>
                            </w:r>
                            <w:r w:rsidRPr="00405BDA">
                              <w:t xml:space="preserve"> contains whole numbers and parts of a whole (fraction).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8A6A" id="Text Box 7" o:spid="_x0000_s1027" type="#_x0000_t202" style="position:absolute;left:0;text-align:left;margin-left:263.3pt;margin-top:1.3pt;width:250.2pt;height:7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" fillcolor="white [3201]" stroked="f" strokeweight="2pt">
                <v:textbox inset="0,0,0,0">
                  <w:txbxContent>
                    <w:p w14:paraId="65D96B57" w14:textId="77777777" w:rsidR="00777FA5" w:rsidRPr="00405BDA" w:rsidRDefault="00777FA5" w:rsidP="00405BDA">
                      <w:pPr>
                        <w:pStyle w:val="NoSpacing"/>
                      </w:pPr>
                      <w:r w:rsidRPr="00405BDA">
                        <w:t xml:space="preserve">A </w:t>
                      </w:r>
                      <w:r w:rsidRPr="00405BDA">
                        <w:rPr>
                          <w:b/>
                        </w:rPr>
                        <w:t>mixed number</w:t>
                      </w:r>
                      <w:r w:rsidRPr="00405BDA">
                        <w:t xml:space="preserve"> contains whole numbers and parts of a whole (fraction).</w:t>
                      </w:r>
                    </w:p>
                  </w:txbxContent>
                </v:textbox>
              </v:shape>
            </w:pict>
          </mc:Fallback>
        </mc:AlternateContent>
      </w:r>
    </w:p>
    <w:p w14:paraId="4A746850" w14:textId="77777777" w:rsidR="009E4127" w:rsidRPr="009E4127" w:rsidRDefault="00777FA5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7D7D23" wp14:editId="067D1BF9">
                <wp:simplePos x="0" y="0"/>
                <wp:positionH relativeFrom="column">
                  <wp:posOffset>1754505</wp:posOffset>
                </wp:positionH>
                <wp:positionV relativeFrom="paragraph">
                  <wp:posOffset>227965</wp:posOffset>
                </wp:positionV>
                <wp:extent cx="411480" cy="1543050"/>
                <wp:effectExtent l="0" t="0" r="4572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" cy="1543050"/>
                          <a:chOff x="0" y="125730"/>
                          <a:chExt cx="411480" cy="1543050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125730"/>
                            <a:ext cx="400050" cy="154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9CBF85" w14:textId="77777777" w:rsidR="00777FA5" w:rsidRPr="00777FA5" w:rsidRDefault="00777FA5" w:rsidP="00777FA5">
                              <w:pPr>
                                <w:spacing w:after="0" w:line="192" w:lineRule="auto"/>
                                <w:jc w:val="center"/>
                                <w:rPr>
                                  <w:b/>
                                  <w:color w:val="7030A0"/>
                                  <w:sz w:val="220"/>
                                  <w:szCs w:val="40"/>
                                </w:rPr>
                              </w:pPr>
                              <w:r w:rsidRPr="00777FA5">
                                <w:rPr>
                                  <w:b/>
                                  <w:color w:val="7030A0"/>
                                  <w:sz w:val="96"/>
                                  <w:szCs w:val="40"/>
                                </w:rPr>
                                <w:t>5</w:t>
                              </w:r>
                              <w:r w:rsidRPr="00777FA5">
                                <w:rPr>
                                  <w:b/>
                                  <w:color w:val="7030A0"/>
                                  <w:sz w:val="96"/>
                                  <w:szCs w:val="40"/>
                                </w:rPr>
                                <w:br/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0" y="800100"/>
                            <a:ext cx="4114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D7D23" id="Group 5" o:spid="_x0000_s1028" style="position:absolute;left:0;text-align:left;margin-left:138.15pt;margin-top:17.95pt;width:32.4pt;height:121.5pt;z-index:251659264" coordorigin=",1257" coordsize="4114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">
                <v:shape id="Text Box 3" o:spid="_x0000_s1029" type="#_x0000_t202" style="position:absolute;top:1257;width:4000;height:1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JXxQAAANoAAAAPAAAAZHJzL2Rvd25yZXYueG1sRI9fa8JA&#10;EMTfC/0Oxxb6Vi9aKJ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CtQWJXxQAAANoAAAAP&#10;AAAAAAAAAAAAAAAAAAcCAABkcnMvZG93bnJldi54bWxQSwUGAAAAAAMAAwC3AAAA+QIAAAAA&#10;" filled="f" stroked="f" strokeweight=".5pt">
                  <v:textbox inset="0,0,0,0">
                    <w:txbxContent>
                      <w:p w14:paraId="219CBF85" w14:textId="77777777" w:rsidR="00777FA5" w:rsidRPr="00777FA5" w:rsidRDefault="00777FA5" w:rsidP="00777FA5">
                        <w:pPr>
                          <w:spacing w:after="0" w:line="192" w:lineRule="auto"/>
                          <w:jc w:val="center"/>
                          <w:rPr>
                            <w:b/>
                            <w:color w:val="7030A0"/>
                            <w:sz w:val="220"/>
                            <w:szCs w:val="40"/>
                          </w:rPr>
                        </w:pPr>
                        <w:r w:rsidRPr="00777FA5">
                          <w:rPr>
                            <w:b/>
                            <w:color w:val="7030A0"/>
                            <w:sz w:val="96"/>
                            <w:szCs w:val="40"/>
                          </w:rPr>
                          <w:t>5</w:t>
                        </w:r>
                        <w:r w:rsidRPr="00777FA5">
                          <w:rPr>
                            <w:b/>
                            <w:color w:val="7030A0"/>
                            <w:sz w:val="96"/>
                            <w:szCs w:val="40"/>
                          </w:rPr>
                          <w:br/>
                          <w:t>6</w:t>
                        </w:r>
                      </w:p>
                    </w:txbxContent>
                  </v:textbox>
                </v:shape>
                <v:line id="Straight Connector 4" o:spid="_x0000_s1030" style="position:absolute;visibility:visible;mso-wrap-style:square" from="0,8001" to="4114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" strokecolor="#7030a0" strokeweight="4.5pt">
                  <v:stroke joinstyle="miter"/>
                </v:line>
              </v:group>
            </w:pict>
          </mc:Fallback>
        </mc:AlternateContent>
      </w:r>
    </w:p>
    <w:p w14:paraId="6ED29083" w14:textId="77777777" w:rsidR="009E4127" w:rsidRPr="009E4127" w:rsidRDefault="009E4127" w:rsidP="009E4127"/>
    <w:p w14:paraId="1EFEEE6C" w14:textId="77777777" w:rsidR="009E4127" w:rsidRPr="009E4127" w:rsidRDefault="00777FA5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88739D" wp14:editId="08A6CD04">
                <wp:simplePos x="0" y="0"/>
                <wp:positionH relativeFrom="column">
                  <wp:posOffset>3222625</wp:posOffset>
                </wp:positionH>
                <wp:positionV relativeFrom="paragraph">
                  <wp:posOffset>149860</wp:posOffset>
                </wp:positionV>
                <wp:extent cx="3426966" cy="891540"/>
                <wp:effectExtent l="19050" t="19050" r="2159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6966" cy="891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F05EEA0" w14:textId="77777777" w:rsidR="00777FA5" w:rsidRPr="00481EF7" w:rsidRDefault="00777FA5" w:rsidP="00481EF7">
                            <w:pPr>
                              <w:pStyle w:val="NumberedBullets-Twinkl"/>
                            </w:pPr>
                            <w:r w:rsidRPr="00481EF7">
                              <w:t>Look at the denominator of the fraction. This tells you how many parts make up a whole.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739D" id="Text Box 8" o:spid="_x0000_s1031" type="#_x0000_t202" style="position:absolute;left:0;text-align:left;margin-left:253.75pt;margin-top:11.8pt;width:269.85pt;height:7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" fillcolor="white [3201]" strokecolor="#1c1c1c [3213]" strokeweight="3pt">
                <v:textbox inset="2mm,1mm,2mm,0">
                  <w:txbxContent>
                    <w:p w14:paraId="6F05EEA0" w14:textId="77777777" w:rsidR="00777FA5" w:rsidRPr="00481EF7" w:rsidRDefault="00777FA5" w:rsidP="00481EF7">
                      <w:pPr>
                        <w:pStyle w:val="NumberedBullets-Twinkl"/>
                      </w:pPr>
                      <w:r w:rsidRPr="00481EF7">
                        <w:t>Look at the denominator of the fraction. This tells you how many parts make up a whole.</w:t>
                      </w:r>
                    </w:p>
                  </w:txbxContent>
                </v:textbox>
              </v:shape>
            </w:pict>
          </mc:Fallback>
        </mc:AlternateContent>
      </w:r>
    </w:p>
    <w:p w14:paraId="350D7063" w14:textId="77777777" w:rsidR="009E4127" w:rsidRPr="009E4127" w:rsidRDefault="00405BDA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D6754B" wp14:editId="0213D6B8">
                <wp:simplePos x="0" y="0"/>
                <wp:positionH relativeFrom="column">
                  <wp:posOffset>2222288</wp:posOffset>
                </wp:positionH>
                <wp:positionV relativeFrom="paragraph">
                  <wp:posOffset>266277</wp:posOffset>
                </wp:positionV>
                <wp:extent cx="1007534" cy="47625"/>
                <wp:effectExtent l="38100" t="38100" r="21590" b="857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7534" cy="4762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7D2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75pt;margin-top:20.95pt;width:79.35pt;height:3.7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" strokecolor="#1c1c1c [3200]" strokeweight="2pt">
                <v:stroke endarrow="block" joinstyle="miter"/>
              </v:shape>
            </w:pict>
          </mc:Fallback>
        </mc:AlternateContent>
      </w:r>
    </w:p>
    <w:p w14:paraId="5F9D66EC" w14:textId="77777777" w:rsidR="009E4127" w:rsidRPr="009E4127" w:rsidRDefault="009E4127" w:rsidP="009E4127"/>
    <w:p w14:paraId="34824739" w14:textId="77777777" w:rsidR="009E4127" w:rsidRPr="009E4127" w:rsidRDefault="0043319F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5F93CD" wp14:editId="4E20F02A">
                <wp:simplePos x="0" y="0"/>
                <wp:positionH relativeFrom="column">
                  <wp:posOffset>982980</wp:posOffset>
                </wp:positionH>
                <wp:positionV relativeFrom="paragraph">
                  <wp:posOffset>951230</wp:posOffset>
                </wp:positionV>
                <wp:extent cx="1050925" cy="94615"/>
                <wp:effectExtent l="0" t="57150" r="15875" b="1968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0925" cy="946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4054F" id="Straight Arrow Connector 16" o:spid="_x0000_s1026" type="#_x0000_t32" style="position:absolute;margin-left:77.4pt;margin-top:74.9pt;width:82.75pt;height:7.4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" strokecolor="#1c1c1c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84704A" wp14:editId="60AA5240">
                <wp:simplePos x="0" y="0"/>
                <wp:positionH relativeFrom="column">
                  <wp:posOffset>174625</wp:posOffset>
                </wp:positionH>
                <wp:positionV relativeFrom="paragraph">
                  <wp:posOffset>235585</wp:posOffset>
                </wp:positionV>
                <wp:extent cx="2903855" cy="944880"/>
                <wp:effectExtent l="0" t="0" r="10795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94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3893243" w14:textId="77777777" w:rsidR="00481EF7" w:rsidRDefault="00481EF7" w:rsidP="00481EF7">
                            <w:pPr>
                              <w:pStyle w:val="Aim-Twinkl"/>
                            </w:pPr>
                            <w:r w:rsidRPr="00481EF7">
                              <w:t>Whole Number</w:t>
                            </w:r>
                          </w:p>
                          <w:p w14:paraId="1159F36F" w14:textId="77777777" w:rsidR="00481EF7" w:rsidRDefault="00481EF7" w:rsidP="00481EF7">
                            <w:pPr>
                              <w:pStyle w:val="Aim-Twinkl"/>
                            </w:pPr>
                          </w:p>
                          <w:p w14:paraId="42DC9A8D" w14:textId="77777777" w:rsidR="00481EF7" w:rsidRPr="00481EF7" w:rsidRDefault="00481EF7" w:rsidP="00481EF7">
                            <w:pPr>
                              <w:pStyle w:val="Aim-Twinkl"/>
                            </w:pPr>
                            <w:r>
                              <w:t>Fraction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4704A" id="Text Box 10" o:spid="_x0000_s1032" type="#_x0000_t202" style="position:absolute;left:0;text-align:left;margin-left:13.75pt;margin-top:18.55pt;width:228.65pt;height:7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" fillcolor="white [3201]" strokecolor="#1c1c1c [3213]" strokeweight="1pt">
                <v:textbox inset="2mm,0,2mm,0">
                  <w:txbxContent>
                    <w:p w14:paraId="13893243" w14:textId="77777777" w:rsidR="00481EF7" w:rsidRDefault="00481EF7" w:rsidP="00481EF7">
                      <w:pPr>
                        <w:pStyle w:val="Aim-Twinkl"/>
                      </w:pPr>
                      <w:r w:rsidRPr="00481EF7">
                        <w:t>Whole Number</w:t>
                      </w:r>
                    </w:p>
                    <w:p w14:paraId="1159F36F" w14:textId="77777777" w:rsidR="00481EF7" w:rsidRDefault="00481EF7" w:rsidP="00481EF7">
                      <w:pPr>
                        <w:pStyle w:val="Aim-Twinkl"/>
                      </w:pPr>
                    </w:p>
                    <w:p w14:paraId="42DC9A8D" w14:textId="77777777" w:rsidR="00481EF7" w:rsidRPr="00481EF7" w:rsidRDefault="00481EF7" w:rsidP="00481EF7">
                      <w:pPr>
                        <w:pStyle w:val="Aim-Twinkl"/>
                      </w:pPr>
                      <w:r>
                        <w:t>Fraction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B9F253" wp14:editId="01224DAD">
                <wp:simplePos x="0" y="0"/>
                <wp:positionH relativeFrom="column">
                  <wp:posOffset>1537335</wp:posOffset>
                </wp:positionH>
                <wp:positionV relativeFrom="paragraph">
                  <wp:posOffset>219075</wp:posOffset>
                </wp:positionV>
                <wp:extent cx="537210" cy="834390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83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19A1C" w14:textId="77777777" w:rsidR="00481EF7" w:rsidRPr="00481EF7" w:rsidRDefault="00481EF7">
                            <w:pPr>
                              <w:rPr>
                                <w:b/>
                                <w:color w:val="7030A0"/>
                                <w:sz w:val="96"/>
                              </w:rPr>
                            </w:pPr>
                            <w:r w:rsidRPr="00481EF7">
                              <w:rPr>
                                <w:b/>
                                <w:color w:val="7030A0"/>
                                <w:sz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B9F253" id="Text Box 11" o:spid="_x0000_s1033" type="#_x0000_t202" style="position:absolute;left:0;text-align:left;margin-left:121.05pt;margin-top:17.25pt;width:42.3pt;height:65.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9wGgIAADI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" filled="f" stroked="f" strokeweight=".5pt">
                <v:textbox>
                  <w:txbxContent>
                    <w:p w14:paraId="46819A1C" w14:textId="77777777" w:rsidR="00481EF7" w:rsidRPr="00481EF7" w:rsidRDefault="00481EF7">
                      <w:pPr>
                        <w:rPr>
                          <w:b/>
                          <w:color w:val="7030A0"/>
                          <w:sz w:val="96"/>
                        </w:rPr>
                      </w:pPr>
                      <w:r w:rsidRPr="00481EF7">
                        <w:rPr>
                          <w:b/>
                          <w:color w:val="7030A0"/>
                          <w:sz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274595F" wp14:editId="1C0A92F5">
                <wp:simplePos x="0" y="0"/>
                <wp:positionH relativeFrom="column">
                  <wp:posOffset>2098040</wp:posOffset>
                </wp:positionH>
                <wp:positionV relativeFrom="paragraph">
                  <wp:posOffset>376555</wp:posOffset>
                </wp:positionV>
                <wp:extent cx="215900" cy="739775"/>
                <wp:effectExtent l="0" t="0" r="31750" b="31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739775"/>
                          <a:chOff x="0" y="113901"/>
                          <a:chExt cx="411480" cy="1391084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10819" y="113901"/>
                            <a:ext cx="400051" cy="13910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CD8FFD" w14:textId="77777777" w:rsidR="00481EF7" w:rsidRPr="00481EF7" w:rsidRDefault="00481EF7" w:rsidP="00777FA5">
                              <w:pPr>
                                <w:spacing w:after="0" w:line="192" w:lineRule="auto"/>
                                <w:jc w:val="center"/>
                                <w:rPr>
                                  <w:b/>
                                  <w:color w:val="7030A0"/>
                                  <w:sz w:val="160"/>
                                  <w:szCs w:val="40"/>
                                </w:rPr>
                              </w:pPr>
                              <w:r w:rsidRPr="00481EF7">
                                <w:rPr>
                                  <w:b/>
                                  <w:color w:val="7030A0"/>
                                  <w:sz w:val="52"/>
                                  <w:szCs w:val="40"/>
                                </w:rPr>
                                <w:t>5</w:t>
                              </w:r>
                              <w:r w:rsidRPr="00481EF7">
                                <w:rPr>
                                  <w:b/>
                                  <w:color w:val="7030A0"/>
                                  <w:sz w:val="52"/>
                                  <w:szCs w:val="40"/>
                                </w:rPr>
                                <w:br/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0" y="800100"/>
                            <a:ext cx="41148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4595F" id="Group 18" o:spid="_x0000_s1034" style="position:absolute;left:0;text-align:left;margin-left:165.2pt;margin-top:29.65pt;width:17pt;height:58.25pt;z-index:251676672;mso-width-relative:margin;mso-height-relative:margin" coordorigin=",1139" coordsize="4114,1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">
                <v:shape id="Text Box 19" o:spid="_x0000_s1035" type="#_x0000_t202" style="position:absolute;left:108;top:1139;width:4000;height:13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" filled="f" stroked="f" strokeweight=".5pt">
                  <v:textbox inset="0,0,0,0">
                    <w:txbxContent>
                      <w:p w14:paraId="6ACD8FFD" w14:textId="77777777" w:rsidR="00481EF7" w:rsidRPr="00481EF7" w:rsidRDefault="00481EF7" w:rsidP="00777FA5">
                        <w:pPr>
                          <w:spacing w:after="0" w:line="192" w:lineRule="auto"/>
                          <w:jc w:val="center"/>
                          <w:rPr>
                            <w:b/>
                            <w:color w:val="7030A0"/>
                            <w:sz w:val="160"/>
                            <w:szCs w:val="40"/>
                          </w:rPr>
                        </w:pPr>
                        <w:r w:rsidRPr="00481EF7">
                          <w:rPr>
                            <w:b/>
                            <w:color w:val="7030A0"/>
                            <w:sz w:val="52"/>
                            <w:szCs w:val="40"/>
                          </w:rPr>
                          <w:t>5</w:t>
                        </w:r>
                        <w:r w:rsidRPr="00481EF7">
                          <w:rPr>
                            <w:b/>
                            <w:color w:val="7030A0"/>
                            <w:sz w:val="52"/>
                            <w:szCs w:val="40"/>
                          </w:rPr>
                          <w:br/>
                          <w:t>6</w:t>
                        </w:r>
                      </w:p>
                    </w:txbxContent>
                  </v:textbox>
                </v:shape>
                <v:line id="Straight Connector 21" o:spid="_x0000_s1036" style="position:absolute;visibility:visible;mso-wrap-style:square" from="0,8001" to="4114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" strokecolor="#7030a0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24E5CF" wp14:editId="5CB481D1">
                <wp:simplePos x="0" y="0"/>
                <wp:positionH relativeFrom="column">
                  <wp:posOffset>3228975</wp:posOffset>
                </wp:positionH>
                <wp:positionV relativeFrom="paragraph">
                  <wp:posOffset>229598</wp:posOffset>
                </wp:positionV>
                <wp:extent cx="3420745" cy="938530"/>
                <wp:effectExtent l="19050" t="19050" r="27305" b="139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45" cy="938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8DA4393" w14:textId="339E2261" w:rsidR="00481EF7" w:rsidRPr="00481EF7" w:rsidRDefault="00D65B38" w:rsidP="00481EF7">
                            <w:pPr>
                              <w:pStyle w:val="NumberedBullets-Twinkl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Multiply the whole number by the denominator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4E5CF" id="Text Box 9" o:spid="_x0000_s1037" type="#_x0000_t202" style="position:absolute;left:0;text-align:left;margin-left:254.25pt;margin-top:18.1pt;width:269.35pt;height:7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" fillcolor="white [3201]" strokecolor="#1c1c1c [3213]" strokeweight="3pt">
                <v:textbox inset="2mm,1mm,2mm,0">
                  <w:txbxContent>
                    <w:p w14:paraId="58DA4393" w14:textId="339E2261" w:rsidR="00481EF7" w:rsidRPr="00481EF7" w:rsidRDefault="00D65B38" w:rsidP="00481EF7">
                      <w:pPr>
                        <w:pStyle w:val="NumberedBullets-Twinkl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 xml:space="preserve">Multiply the whole number by the denominator </w:t>
                      </w:r>
                    </w:p>
                  </w:txbxContent>
                </v:textbox>
              </v:shape>
            </w:pict>
          </mc:Fallback>
        </mc:AlternateContent>
      </w:r>
    </w:p>
    <w:p w14:paraId="04F3273C" w14:textId="77777777" w:rsidR="009E4127" w:rsidRPr="009E4127" w:rsidRDefault="00481EF7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CD6E09" wp14:editId="13E518D7">
                <wp:simplePos x="0" y="0"/>
                <wp:positionH relativeFrom="column">
                  <wp:posOffset>1200785</wp:posOffset>
                </wp:positionH>
                <wp:positionV relativeFrom="paragraph">
                  <wp:posOffset>218168</wp:posOffset>
                </wp:positionV>
                <wp:extent cx="466531" cy="155510"/>
                <wp:effectExtent l="0" t="0" r="67310" b="7366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531" cy="1555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D3709" id="Straight Arrow Connector 15" o:spid="_x0000_s1026" type="#_x0000_t32" style="position:absolute;margin-left:94.55pt;margin-top:17.2pt;width:36.75pt;height:1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" strokecolor="#1c1c1c [3200]" strokeweight=".5pt">
                <v:stroke endarrow="block" joinstyle="miter"/>
              </v:shape>
            </w:pict>
          </mc:Fallback>
        </mc:AlternateContent>
      </w:r>
    </w:p>
    <w:p w14:paraId="7F34CDE2" w14:textId="77777777" w:rsidR="009E4127" w:rsidRPr="009E4127" w:rsidRDefault="009E4127" w:rsidP="009E4127"/>
    <w:p w14:paraId="27CB53EF" w14:textId="77777777" w:rsidR="009E4127" w:rsidRPr="009E4127" w:rsidRDefault="0061703B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330A03" wp14:editId="56F6AD19">
                <wp:simplePos x="0" y="0"/>
                <wp:positionH relativeFrom="column">
                  <wp:posOffset>3035088</wp:posOffset>
                </wp:positionH>
                <wp:positionV relativeFrom="paragraph">
                  <wp:posOffset>176953</wp:posOffset>
                </wp:positionV>
                <wp:extent cx="389044" cy="406400"/>
                <wp:effectExtent l="38100" t="0" r="30480" b="508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044" cy="4064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C8414" id="Straight Arrow Connector 25" o:spid="_x0000_s1026" type="#_x0000_t32" style="position:absolute;margin-left:239pt;margin-top:13.95pt;width:30.65pt;height:32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" strokecolor="#1c1c1c [3200]" strokeweight="2pt">
                <v:stroke endarrow="block" joinstyle="miter"/>
              </v:shape>
            </w:pict>
          </mc:Fallback>
        </mc:AlternateContent>
      </w:r>
    </w:p>
    <w:p w14:paraId="3E5FC2FA" w14:textId="5275B70B" w:rsidR="009E4127" w:rsidRPr="009E4127" w:rsidRDefault="0043319F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2DA88AA3" wp14:editId="505B6C60">
                <wp:simplePos x="0" y="0"/>
                <wp:positionH relativeFrom="column">
                  <wp:posOffset>174625</wp:posOffset>
                </wp:positionH>
                <wp:positionV relativeFrom="paragraph">
                  <wp:posOffset>41910</wp:posOffset>
                </wp:positionV>
                <wp:extent cx="6481445" cy="944880"/>
                <wp:effectExtent l="19050" t="19050" r="14605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445" cy="944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0FD2E37" w14:textId="24E4A62F" w:rsidR="00481EF7" w:rsidRPr="00481EF7" w:rsidRDefault="00D65B38" w:rsidP="00481EF7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  <w:color w:val="7030A0"/>
                                <w:sz w:val="96"/>
                              </w:rPr>
                            </w:pPr>
                            <w:r>
                              <w:rPr>
                                <w:rFonts w:ascii="Twinkl" w:hAnsi="Twinkl"/>
                                <w:color w:val="7030A0"/>
                                <w:sz w:val="96"/>
                              </w:rPr>
                              <w:t>2 X 6 =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88AA3" id="Text Box 17" o:spid="_x0000_s1038" type="#_x0000_t202" style="position:absolute;left:0;text-align:left;margin-left:13.75pt;margin-top:3.3pt;width:510.35pt;height:74.4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" filled="f" strokecolor="#7030a0" strokeweight="3pt">
                <v:textbox inset="2mm,1mm,2mm,0">
                  <w:txbxContent>
                    <w:p w14:paraId="10FD2E37" w14:textId="24E4A62F" w:rsidR="00481EF7" w:rsidRPr="00481EF7" w:rsidRDefault="00D65B38" w:rsidP="00481EF7">
                      <w:pPr>
                        <w:pStyle w:val="BasicParagraph"/>
                        <w:jc w:val="center"/>
                        <w:rPr>
                          <w:rFonts w:ascii="Twinkl" w:hAnsi="Twinkl"/>
                          <w:color w:val="7030A0"/>
                          <w:sz w:val="96"/>
                        </w:rPr>
                      </w:pPr>
                      <w:r>
                        <w:rPr>
                          <w:rFonts w:ascii="Twinkl" w:hAnsi="Twinkl"/>
                          <w:color w:val="7030A0"/>
                          <w:sz w:val="96"/>
                        </w:rPr>
                        <w:t>2 X 6 = 12</w:t>
                      </w:r>
                    </w:p>
                  </w:txbxContent>
                </v:textbox>
              </v:shape>
            </w:pict>
          </mc:Fallback>
        </mc:AlternateContent>
      </w:r>
    </w:p>
    <w:p w14:paraId="7AC7D1C6" w14:textId="77777777" w:rsidR="009E4127" w:rsidRPr="009E4127" w:rsidRDefault="009E4127" w:rsidP="009E4127"/>
    <w:p w14:paraId="5EC79AC7" w14:textId="7CED5CDC" w:rsidR="009E4127" w:rsidRPr="009E4127" w:rsidRDefault="0061703B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202A43" wp14:editId="39105D75">
                <wp:simplePos x="0" y="0"/>
                <wp:positionH relativeFrom="margin">
                  <wp:posOffset>3356188</wp:posOffset>
                </wp:positionH>
                <wp:positionV relativeFrom="paragraph">
                  <wp:posOffset>86360</wp:posOffset>
                </wp:positionV>
                <wp:extent cx="45719" cy="423333"/>
                <wp:effectExtent l="38100" t="38100" r="50165" b="1524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23333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E7C8B" id="Straight Arrow Connector 41" o:spid="_x0000_s1026" type="#_x0000_t32" style="position:absolute;margin-left:264.25pt;margin-top:6.8pt;width:3.6pt;height:33.3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" strokecolor="#1c1c1c [3200]" strokeweight="2pt">
                <v:stroke endarrow="block" joinstyle="miter"/>
                <w10:wrap anchorx="margin"/>
              </v:shape>
            </w:pict>
          </mc:Fallback>
        </mc:AlternateContent>
      </w:r>
    </w:p>
    <w:p w14:paraId="2A89BC41" w14:textId="77777777" w:rsidR="009E4127" w:rsidRPr="009E4127" w:rsidRDefault="0043319F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38812A" wp14:editId="3AC01461">
                <wp:simplePos x="0" y="0"/>
                <wp:positionH relativeFrom="column">
                  <wp:posOffset>4771390</wp:posOffset>
                </wp:positionH>
                <wp:positionV relativeFrom="paragraph">
                  <wp:posOffset>342900</wp:posOffset>
                </wp:positionV>
                <wp:extent cx="864235" cy="123825"/>
                <wp:effectExtent l="0" t="0" r="69215" b="857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423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4E67C" id="Straight Arrow Connector 30" o:spid="_x0000_s1026" type="#_x0000_t32" style="position:absolute;margin-left:375.7pt;margin-top:27pt;width:68.05pt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" strokecolor="#1c1c1c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5DAAB32" wp14:editId="60E694D3">
                <wp:simplePos x="0" y="0"/>
                <wp:positionH relativeFrom="column">
                  <wp:posOffset>5673725</wp:posOffset>
                </wp:positionH>
                <wp:positionV relativeFrom="paragraph">
                  <wp:posOffset>293370</wp:posOffset>
                </wp:positionV>
                <wp:extent cx="391795" cy="739775"/>
                <wp:effectExtent l="0" t="0" r="27305" b="317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795" cy="739775"/>
                          <a:chOff x="0" y="113901"/>
                          <a:chExt cx="411480" cy="1391084"/>
                        </a:xfrm>
                      </wpg:grpSpPr>
                      <wps:wsp>
                        <wps:cNvPr id="33" name="Text Box 33"/>
                        <wps:cNvSpPr txBox="1"/>
                        <wps:spPr>
                          <a:xfrm>
                            <a:off x="10819" y="113901"/>
                            <a:ext cx="400051" cy="13910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4572A7" w14:textId="77777777" w:rsidR="00405BDA" w:rsidRPr="00481EF7" w:rsidRDefault="00405BDA" w:rsidP="00777FA5">
                              <w:pPr>
                                <w:spacing w:after="0" w:line="192" w:lineRule="auto"/>
                                <w:jc w:val="center"/>
                                <w:rPr>
                                  <w:b/>
                                  <w:color w:val="7030A0"/>
                                  <w:sz w:val="16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color w:val="7030A0"/>
                                  <w:sz w:val="52"/>
                                  <w:szCs w:val="40"/>
                                </w:rPr>
                                <w:t>17</w:t>
                              </w:r>
                              <w:r w:rsidRPr="00481EF7">
                                <w:rPr>
                                  <w:b/>
                                  <w:color w:val="7030A0"/>
                                  <w:sz w:val="52"/>
                                  <w:szCs w:val="40"/>
                                </w:rPr>
                                <w:br/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Straight Connector 34"/>
                        <wps:cNvCnPr/>
                        <wps:spPr>
                          <a:xfrm>
                            <a:off x="0" y="800100"/>
                            <a:ext cx="41148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719F7" id="Group 32" o:spid="_x0000_s1045" style="position:absolute;left:0;text-align:left;margin-left:446.75pt;margin-top:23.1pt;width:30.85pt;height:58.25pt;z-index:251691008;mso-width-relative:margin;mso-height-relative:margin" coordorigin=",1139" coordsize="4114,1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">
                <v:shape id="Text Box 33" o:spid="_x0000_s1046" type="#_x0000_t202" style="position:absolute;left:108;top:1139;width:4000;height:13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VdxQAAANsAAAAPAAAAZHJzL2Rvd25yZXYueG1sRI9fa8JA&#10;EMTfC36HYwXf6sUK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X95VdxQAAANsAAAAP&#10;AAAAAAAAAAAAAAAAAAcCAABkcnMvZG93bnJldi54bWxQSwUGAAAAAAMAAwC3AAAA+QIAAAAA&#10;" filled="f" stroked="f" strokeweight=".5pt">
                  <v:textbox inset="0,0,0,0">
                    <w:txbxContent>
                      <w:p w:rsidR="00405BDA" w:rsidRPr="00481EF7" w:rsidRDefault="00405BDA" w:rsidP="00777FA5">
                        <w:pPr>
                          <w:spacing w:after="0" w:line="192" w:lineRule="auto"/>
                          <w:jc w:val="center"/>
                          <w:rPr>
                            <w:b/>
                            <w:color w:val="7030A0"/>
                            <w:sz w:val="160"/>
                            <w:szCs w:val="40"/>
                          </w:rPr>
                        </w:pPr>
                        <w:r>
                          <w:rPr>
                            <w:b/>
                            <w:color w:val="7030A0"/>
                            <w:sz w:val="52"/>
                            <w:szCs w:val="40"/>
                          </w:rPr>
                          <w:t>17</w:t>
                        </w:r>
                        <w:r w:rsidRPr="00481EF7">
                          <w:rPr>
                            <w:b/>
                            <w:color w:val="7030A0"/>
                            <w:sz w:val="52"/>
                            <w:szCs w:val="40"/>
                          </w:rPr>
                          <w:br/>
                          <w:t>6</w:t>
                        </w:r>
                      </w:p>
                    </w:txbxContent>
                  </v:textbox>
                </v:shape>
                <v:line id="Straight Connector 34" o:spid="_x0000_s1047" style="position:absolute;visibility:visible;mso-wrap-style:square" from="0,8001" to="4114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" strokecolor="#7030a0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E83FA4" wp14:editId="50DE3A03">
                <wp:simplePos x="0" y="0"/>
                <wp:positionH relativeFrom="column">
                  <wp:posOffset>3751580</wp:posOffset>
                </wp:positionH>
                <wp:positionV relativeFrom="paragraph">
                  <wp:posOffset>181610</wp:posOffset>
                </wp:positionV>
                <wp:extent cx="2903855" cy="919480"/>
                <wp:effectExtent l="0" t="0" r="10795" b="139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919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9FABF0D" w14:textId="77777777" w:rsidR="00405BDA" w:rsidRDefault="00405BDA" w:rsidP="00405BDA">
                            <w:pPr>
                              <w:pStyle w:val="Aim-Twinkl"/>
                            </w:pPr>
                            <w:r>
                              <w:t>Numerator</w:t>
                            </w:r>
                          </w:p>
                          <w:p w14:paraId="1380127E" w14:textId="77777777" w:rsidR="00405BDA" w:rsidRDefault="00405BDA" w:rsidP="00405BDA">
                            <w:pPr>
                              <w:pStyle w:val="Aim-Twinkl"/>
                            </w:pPr>
                          </w:p>
                          <w:p w14:paraId="33522B2A" w14:textId="77777777" w:rsidR="00405BDA" w:rsidRPr="00481EF7" w:rsidRDefault="00405BDA" w:rsidP="00405BDA">
                            <w:pPr>
                              <w:pStyle w:val="Aim-Twinkl"/>
                            </w:pPr>
                            <w:r>
                              <w:t>Denominator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6E216" id="Text Box 28" o:spid="_x0000_s1048" type="#_x0000_t202" style="position:absolute;left:0;text-align:left;margin-left:295.4pt;margin-top:14.3pt;width:228.65pt;height:7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" fillcolor="white [3201]" strokecolor="#1c1c1c [3213]" strokeweight="1pt">
                <v:textbox inset="2mm,0,2mm,0">
                  <w:txbxContent>
                    <w:p w:rsidR="00405BDA" w:rsidRDefault="00405BDA" w:rsidP="00405BDA">
                      <w:pPr>
                        <w:pStyle w:val="Aim-Twinkl"/>
                      </w:pPr>
                      <w:r>
                        <w:t>Numerator</w:t>
                      </w:r>
                    </w:p>
                    <w:p w:rsidR="00405BDA" w:rsidRDefault="00405BDA" w:rsidP="00405BDA">
                      <w:pPr>
                        <w:pStyle w:val="Aim-Twinkl"/>
                      </w:pPr>
                    </w:p>
                    <w:p w:rsidR="00405BDA" w:rsidRPr="00481EF7" w:rsidRDefault="00405BDA" w:rsidP="00405BDA">
                      <w:pPr>
                        <w:pStyle w:val="Aim-Twinkl"/>
                      </w:pPr>
                      <w:r>
                        <w:t>Denominator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647135" wp14:editId="40580294">
                <wp:simplePos x="0" y="0"/>
                <wp:positionH relativeFrom="column">
                  <wp:posOffset>172720</wp:posOffset>
                </wp:positionH>
                <wp:positionV relativeFrom="paragraph">
                  <wp:posOffset>180703</wp:posOffset>
                </wp:positionV>
                <wp:extent cx="3420745" cy="920115"/>
                <wp:effectExtent l="19050" t="19050" r="27305" b="133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45" cy="920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C7B234A" w14:textId="4A3E2991" w:rsidR="00D65B38" w:rsidRPr="00D65B38" w:rsidRDefault="00405BDA" w:rsidP="00D65B38">
                            <w:pPr>
                              <w:pStyle w:val="BasicParagraph"/>
                              <w:jc w:val="center"/>
                              <w:rPr>
                                <w:rFonts w:ascii="Twinkl" w:hAnsi="Twinkl"/>
                                <w:color w:val="7030A0"/>
                                <w:sz w:val="52"/>
                                <w:szCs w:val="8"/>
                              </w:rPr>
                            </w:pPr>
                            <w:r>
                              <w:t>We can now add the</w:t>
                            </w:r>
                            <w:r w:rsidR="00D65B38">
                              <w:t xml:space="preserve"> answer to the numerator.     </w:t>
                            </w:r>
                            <w:r w:rsidR="00D65B38" w:rsidRPr="00D65B38">
                              <w:rPr>
                                <w:rFonts w:ascii="Twinkl" w:hAnsi="Twinkl"/>
                                <w:color w:val="7030A0"/>
                                <w:sz w:val="40"/>
                                <w:szCs w:val="8"/>
                              </w:rPr>
                              <w:t xml:space="preserve"> </w:t>
                            </w:r>
                            <w:r w:rsidR="00D65B38" w:rsidRPr="00D65B38">
                              <w:rPr>
                                <w:rFonts w:ascii="Twinkl" w:hAnsi="Twinkl"/>
                                <w:color w:val="7030A0"/>
                                <w:sz w:val="52"/>
                                <w:szCs w:val="8"/>
                              </w:rPr>
                              <w:t>12</w:t>
                            </w:r>
                            <w:r w:rsidR="00D65B38">
                              <w:rPr>
                                <w:rFonts w:ascii="Twinkl" w:hAnsi="Twinkl"/>
                                <w:color w:val="7030A0"/>
                                <w:sz w:val="52"/>
                                <w:szCs w:val="8"/>
                              </w:rPr>
                              <w:t xml:space="preserve"> + 5 = 17</w:t>
                            </w:r>
                          </w:p>
                          <w:p w14:paraId="50DD1ABD" w14:textId="1B05D834" w:rsidR="00405BDA" w:rsidRPr="00481EF7" w:rsidRDefault="00405BDA" w:rsidP="00405BDA">
                            <w:pPr>
                              <w:pStyle w:val="NumberedBullets-Twink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47135" id="Text Box 27" o:spid="_x0000_s1043" type="#_x0000_t202" style="position:absolute;left:0;text-align:left;margin-left:13.6pt;margin-top:14.25pt;width:269.35pt;height:7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" fillcolor="white [3201]" strokecolor="#1c1c1c [3213]" strokeweight="3pt">
                <v:textbox inset="2mm,1mm,2mm,0">
                  <w:txbxContent>
                    <w:p w14:paraId="7C7B234A" w14:textId="4A3E2991" w:rsidR="00D65B38" w:rsidRPr="00D65B38" w:rsidRDefault="00405BDA" w:rsidP="00D65B38">
                      <w:pPr>
                        <w:pStyle w:val="BasicParagraph"/>
                        <w:jc w:val="center"/>
                        <w:rPr>
                          <w:rFonts w:ascii="Twinkl" w:hAnsi="Twinkl"/>
                          <w:color w:val="7030A0"/>
                          <w:sz w:val="52"/>
                          <w:szCs w:val="8"/>
                        </w:rPr>
                      </w:pPr>
                      <w:r>
                        <w:t>We can now add the</w:t>
                      </w:r>
                      <w:r w:rsidR="00D65B38">
                        <w:t xml:space="preserve"> answer to the numerator.     </w:t>
                      </w:r>
                      <w:r w:rsidR="00D65B38" w:rsidRPr="00D65B38">
                        <w:rPr>
                          <w:rFonts w:ascii="Twinkl" w:hAnsi="Twinkl"/>
                          <w:color w:val="7030A0"/>
                          <w:sz w:val="40"/>
                          <w:szCs w:val="8"/>
                        </w:rPr>
                        <w:t xml:space="preserve"> </w:t>
                      </w:r>
                      <w:r w:rsidR="00D65B38" w:rsidRPr="00D65B38">
                        <w:rPr>
                          <w:rFonts w:ascii="Twinkl" w:hAnsi="Twinkl"/>
                          <w:color w:val="7030A0"/>
                          <w:sz w:val="52"/>
                          <w:szCs w:val="8"/>
                        </w:rPr>
                        <w:t>12</w:t>
                      </w:r>
                      <w:r w:rsidR="00D65B38">
                        <w:rPr>
                          <w:rFonts w:ascii="Twinkl" w:hAnsi="Twinkl"/>
                          <w:color w:val="7030A0"/>
                          <w:sz w:val="52"/>
                          <w:szCs w:val="8"/>
                        </w:rPr>
                        <w:t xml:space="preserve"> + 5 = 17</w:t>
                      </w:r>
                    </w:p>
                    <w:p w14:paraId="50DD1ABD" w14:textId="1B05D834" w:rsidR="00405BDA" w:rsidRPr="00481EF7" w:rsidRDefault="00405BDA" w:rsidP="00405BDA">
                      <w:pPr>
                        <w:pStyle w:val="NumberedBullets-Twinkl"/>
                      </w:pPr>
                    </w:p>
                  </w:txbxContent>
                </v:textbox>
              </v:shape>
            </w:pict>
          </mc:Fallback>
        </mc:AlternateContent>
      </w:r>
    </w:p>
    <w:p w14:paraId="0107DC0A" w14:textId="77777777" w:rsidR="009E4127" w:rsidRPr="009E4127" w:rsidRDefault="009E4127" w:rsidP="009E4127"/>
    <w:p w14:paraId="2591179E" w14:textId="77777777" w:rsidR="009E4127" w:rsidRPr="009E4127" w:rsidRDefault="00405BDA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67B937" wp14:editId="25393778">
                <wp:simplePos x="0" y="0"/>
                <wp:positionH relativeFrom="column">
                  <wp:posOffset>4933315</wp:posOffset>
                </wp:positionH>
                <wp:positionV relativeFrom="paragraph">
                  <wp:posOffset>194673</wp:posOffset>
                </wp:positionV>
                <wp:extent cx="750531" cy="105656"/>
                <wp:effectExtent l="0" t="57150" r="12065" b="2794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0531" cy="1056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F44CB" id="Straight Arrow Connector 31" o:spid="_x0000_s1026" type="#_x0000_t32" style="position:absolute;margin-left:388.45pt;margin-top:15.35pt;width:59.1pt;height:8.3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" strokecolor="#1c1c1c [3200]" strokeweight=".5pt">
                <v:stroke endarrow="block" joinstyle="miter"/>
              </v:shape>
            </w:pict>
          </mc:Fallback>
        </mc:AlternateContent>
      </w:r>
    </w:p>
    <w:p w14:paraId="4A43D3C7" w14:textId="77777777" w:rsidR="009E4127" w:rsidRPr="009E4127" w:rsidRDefault="0043319F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11AAD2" wp14:editId="03D304EC">
                <wp:simplePos x="0" y="0"/>
                <wp:positionH relativeFrom="column">
                  <wp:posOffset>175260</wp:posOffset>
                </wp:positionH>
                <wp:positionV relativeFrom="paragraph">
                  <wp:posOffset>293370</wp:posOffset>
                </wp:positionV>
                <wp:extent cx="3420745" cy="673735"/>
                <wp:effectExtent l="19050" t="19050" r="27305" b="1206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45" cy="673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6D8559E" w14:textId="050D94DF" w:rsidR="00405BDA" w:rsidRPr="00481EF7" w:rsidRDefault="00D65B38" w:rsidP="00405BDA">
                            <w:pPr>
                              <w:pStyle w:val="NumberedBullets-Twinkl"/>
                            </w:pPr>
                            <w:r>
                              <w:t xml:space="preserve">Now your answer is the numerator and the denominator is still the </w:t>
                            </w:r>
                            <w:r>
                              <w:t>same.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1AAD2" id="Text Box 35" o:spid="_x0000_s1044" type="#_x0000_t202" style="position:absolute;left:0;text-align:left;margin-left:13.8pt;margin-top:23.1pt;width:269.35pt;height:53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" fillcolor="white [3201]" strokecolor="#1c1c1c [3213]" strokeweight="3pt">
                <v:textbox inset="2mm,1mm,2mm,0">
                  <w:txbxContent>
                    <w:p w14:paraId="36D8559E" w14:textId="050D94DF" w:rsidR="00405BDA" w:rsidRPr="00481EF7" w:rsidRDefault="00D65B38" w:rsidP="00405BDA">
                      <w:pPr>
                        <w:pStyle w:val="NumberedBullets-Twinkl"/>
                      </w:pPr>
                      <w:r>
                        <w:t xml:space="preserve">Now your answer is the numerator and the denominator is still the </w:t>
                      </w:r>
                      <w:r>
                        <w:t>same.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7081EA" wp14:editId="6434BFFA">
                <wp:simplePos x="0" y="0"/>
                <wp:positionH relativeFrom="column">
                  <wp:posOffset>3749675</wp:posOffset>
                </wp:positionH>
                <wp:positionV relativeFrom="paragraph">
                  <wp:posOffset>293370</wp:posOffset>
                </wp:positionV>
                <wp:extent cx="2897505" cy="1930400"/>
                <wp:effectExtent l="19050" t="19050" r="17145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05" cy="193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65F6E0F" w14:textId="77777777" w:rsidR="00405BDA" w:rsidRPr="00405BDA" w:rsidRDefault="00405BDA" w:rsidP="00405BDA">
                            <w:pPr>
                              <w:pStyle w:val="Heading3"/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Improper Fraction</w:t>
                            </w:r>
                            <w:r>
                              <w:rPr>
                                <w:color w:val="7030A0"/>
                                <w:sz w:val="144"/>
                                <w:szCs w:val="1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D159F" id="Text Box 36" o:spid="_x0000_s1051" type="#_x0000_t202" style="position:absolute;left:0;text-align:left;margin-left:295.25pt;margin-top:23.1pt;width:228.15pt;height:15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" fillcolor="white [3201]" strokecolor="#7030a0" strokeweight="3pt">
                <v:textbox>
                  <w:txbxContent>
                    <w:p w:rsidR="00405BDA" w:rsidRPr="00405BDA" w:rsidRDefault="00405BDA" w:rsidP="00405BDA">
                      <w:pPr>
                        <w:pStyle w:val="Heading3"/>
                        <w:jc w:val="center"/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Improper Fraction</w:t>
                      </w:r>
                      <w:r>
                        <w:rPr>
                          <w:color w:val="7030A0"/>
                          <w:sz w:val="144"/>
                          <w:szCs w:val="1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720544C" w14:textId="77777777" w:rsidR="009E4127" w:rsidRPr="009E4127" w:rsidRDefault="009E4127" w:rsidP="009E4127"/>
    <w:p w14:paraId="1E4E9F0F" w14:textId="77777777" w:rsidR="009E4127" w:rsidRDefault="0061703B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B5CF15" wp14:editId="17D63CBC">
                <wp:simplePos x="0" y="0"/>
                <wp:positionH relativeFrom="column">
                  <wp:posOffset>3593888</wp:posOffset>
                </wp:positionH>
                <wp:positionV relativeFrom="paragraph">
                  <wp:posOffset>167005</wp:posOffset>
                </wp:positionV>
                <wp:extent cx="1159934" cy="220133"/>
                <wp:effectExtent l="0" t="0" r="78740" b="8509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9934" cy="220133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CF48A" id="Straight Arrow Connector 42" o:spid="_x0000_s1026" type="#_x0000_t32" style="position:absolute;margin-left:283pt;margin-top:13.15pt;width:91.35pt;height:17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" strokecolor="#1c1c1c [3200]" strokeweight="2pt">
                <v:stroke endarrow="block" joinstyle="miter"/>
              </v:shape>
            </w:pict>
          </mc:Fallback>
        </mc:AlternateContent>
      </w:r>
      <w:r w:rsidR="0043319F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0E4C58D" wp14:editId="337B701D">
                <wp:simplePos x="0" y="0"/>
                <wp:positionH relativeFrom="column">
                  <wp:posOffset>4885055</wp:posOffset>
                </wp:positionH>
                <wp:positionV relativeFrom="paragraph">
                  <wp:posOffset>92438</wp:posOffset>
                </wp:positionV>
                <wp:extent cx="673735" cy="1543050"/>
                <wp:effectExtent l="0" t="0" r="3111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" cy="1543050"/>
                          <a:chOff x="0" y="125730"/>
                          <a:chExt cx="411480" cy="1543050"/>
                        </a:xfrm>
                      </wpg:grpSpPr>
                      <wps:wsp>
                        <wps:cNvPr id="38" name="Text Box 38"/>
                        <wps:cNvSpPr txBox="1"/>
                        <wps:spPr>
                          <a:xfrm>
                            <a:off x="0" y="125730"/>
                            <a:ext cx="400050" cy="154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012588" w14:textId="77777777" w:rsidR="00405BDA" w:rsidRPr="00777FA5" w:rsidRDefault="00405BDA" w:rsidP="00777FA5">
                              <w:pPr>
                                <w:spacing w:after="0" w:line="192" w:lineRule="auto"/>
                                <w:jc w:val="center"/>
                                <w:rPr>
                                  <w:b/>
                                  <w:color w:val="7030A0"/>
                                  <w:sz w:val="22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color w:val="7030A0"/>
                                  <w:sz w:val="96"/>
                                  <w:szCs w:val="40"/>
                                </w:rPr>
                                <w:t>17</w:t>
                              </w:r>
                              <w:r w:rsidRPr="00777FA5">
                                <w:rPr>
                                  <w:b/>
                                  <w:color w:val="7030A0"/>
                                  <w:sz w:val="96"/>
                                  <w:szCs w:val="40"/>
                                </w:rPr>
                                <w:br/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0" y="800100"/>
                            <a:ext cx="4114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454C1F" id="Group 37" o:spid="_x0000_s1052" style="position:absolute;left:0;text-align:left;margin-left:384.65pt;margin-top:7.3pt;width:53.05pt;height:121.5pt;z-index:251697152;mso-width-relative:margin" coordorigin=",1257" coordsize="4114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">
                <v:shape id="Text Box 38" o:spid="_x0000_s1053" type="#_x0000_t202" style="position:absolute;top:1257;width:4000;height:1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cs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WVMHLMMAAADbAAAADwAA&#10;AAAAAAAAAAAAAAAHAgAAZHJzL2Rvd25yZXYueG1sUEsFBgAAAAADAAMAtwAAAPcCAAAAAA==&#10;" filled="f" stroked="f" strokeweight=".5pt">
                  <v:textbox inset="0,0,0,0">
                    <w:txbxContent>
                      <w:p w:rsidR="00405BDA" w:rsidRPr="00777FA5" w:rsidRDefault="00405BDA" w:rsidP="00777FA5">
                        <w:pPr>
                          <w:spacing w:after="0" w:line="192" w:lineRule="auto"/>
                          <w:jc w:val="center"/>
                          <w:rPr>
                            <w:b/>
                            <w:color w:val="7030A0"/>
                            <w:sz w:val="220"/>
                            <w:szCs w:val="40"/>
                          </w:rPr>
                        </w:pPr>
                        <w:r>
                          <w:rPr>
                            <w:b/>
                            <w:color w:val="7030A0"/>
                            <w:sz w:val="96"/>
                            <w:szCs w:val="40"/>
                          </w:rPr>
                          <w:t>17</w:t>
                        </w:r>
                        <w:r w:rsidRPr="00777FA5">
                          <w:rPr>
                            <w:b/>
                            <w:color w:val="7030A0"/>
                            <w:sz w:val="96"/>
                            <w:szCs w:val="40"/>
                          </w:rPr>
                          <w:br/>
                          <w:t>6</w:t>
                        </w:r>
                      </w:p>
                    </w:txbxContent>
                  </v:textbox>
                </v:shape>
                <v:line id="Straight Connector 39" o:spid="_x0000_s1054" style="position:absolute;visibility:visible;mso-wrap-style:square" from="0,8001" to="4114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" strokecolor="#7030a0" strokeweight="4.5pt">
                  <v:stroke joinstyle="miter"/>
                </v:line>
              </v:group>
            </w:pict>
          </mc:Fallback>
        </mc:AlternateContent>
      </w:r>
    </w:p>
    <w:p w14:paraId="4938C5CF" w14:textId="77777777" w:rsidR="009E4127" w:rsidRDefault="0043319F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88E3BA" wp14:editId="1B950C39">
                <wp:simplePos x="0" y="0"/>
                <wp:positionH relativeFrom="column">
                  <wp:posOffset>184785</wp:posOffset>
                </wp:positionH>
                <wp:positionV relativeFrom="paragraph">
                  <wp:posOffset>239033</wp:posOffset>
                </wp:positionV>
                <wp:extent cx="3411220" cy="1005840"/>
                <wp:effectExtent l="0" t="0" r="0" b="381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220" cy="100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03E02411" w14:textId="77777777" w:rsidR="00405BDA" w:rsidRPr="00405BDA" w:rsidRDefault="00405BDA" w:rsidP="00405BDA">
                            <w:pPr>
                              <w:pStyle w:val="NoSpacing"/>
                            </w:pPr>
                            <w:r w:rsidRPr="00405BDA">
                              <w:rPr>
                                <w:rStyle w:val="A2"/>
                                <w:color w:val="1C1C1C"/>
                                <w:szCs w:val="26"/>
                              </w:rPr>
                              <w:t xml:space="preserve">An </w:t>
                            </w:r>
                            <w:r w:rsidRPr="00405BDA">
                              <w:rPr>
                                <w:rStyle w:val="A2"/>
                                <w:b/>
                                <w:color w:val="1C1C1C"/>
                                <w:szCs w:val="26"/>
                              </w:rPr>
                              <w:t>improper fraction</w:t>
                            </w:r>
                            <w:r w:rsidRPr="00405BDA">
                              <w:rPr>
                                <w:rStyle w:val="A2"/>
                                <w:color w:val="1C1C1C"/>
                                <w:szCs w:val="26"/>
                              </w:rPr>
                              <w:t xml:space="preserve"> is one where the numerator is greater than the denominator.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80E1D" id="Text Box 40" o:spid="_x0000_s1055" type="#_x0000_t202" style="position:absolute;left:0;text-align:left;margin-left:14.55pt;margin-top:18.8pt;width:268.6pt;height:7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" fillcolor="white [3201]" stroked="f" strokeweight="2pt">
                <v:textbox inset="0,0,0,0">
                  <w:txbxContent>
                    <w:p w:rsidR="00405BDA" w:rsidRPr="00405BDA" w:rsidRDefault="00405BDA" w:rsidP="00405BDA">
                      <w:pPr>
                        <w:pStyle w:val="NoSpacing"/>
                      </w:pPr>
                      <w:r w:rsidRPr="00405BDA">
                        <w:rPr>
                          <w:rStyle w:val="A2"/>
                          <w:color w:val="1C1C1C"/>
                          <w:szCs w:val="26"/>
                        </w:rPr>
                        <w:t xml:space="preserve">An </w:t>
                      </w:r>
                      <w:r w:rsidRPr="00405BDA">
                        <w:rPr>
                          <w:rStyle w:val="A2"/>
                          <w:b/>
                          <w:color w:val="1C1C1C"/>
                          <w:szCs w:val="26"/>
                        </w:rPr>
                        <w:t>improper fraction</w:t>
                      </w:r>
                      <w:r w:rsidRPr="00405BDA">
                        <w:rPr>
                          <w:rStyle w:val="A2"/>
                          <w:color w:val="1C1C1C"/>
                          <w:szCs w:val="26"/>
                        </w:rPr>
                        <w:t xml:space="preserve"> is one where the numerator is greater than the denominator.</w:t>
                      </w:r>
                    </w:p>
                  </w:txbxContent>
                </v:textbox>
              </v:shape>
            </w:pict>
          </mc:Fallback>
        </mc:AlternateContent>
      </w:r>
    </w:p>
    <w:p w14:paraId="22097B5B" w14:textId="77777777" w:rsidR="00B8626B" w:rsidRPr="009E4127" w:rsidRDefault="00B8626B" w:rsidP="009E4127"/>
    <w:sectPr w:rsidR="00B8626B" w:rsidRPr="009E4127" w:rsidSect="00777FA5">
      <w:headerReference w:type="default" r:id="rId8"/>
      <w:footerReference w:type="default" r:id="rId9"/>
      <w:pgSz w:w="11906" w:h="16838" w:code="9"/>
      <w:pgMar w:top="567" w:right="567" w:bottom="1361" w:left="567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4A666" w14:textId="77777777" w:rsidR="00777FA5" w:rsidRDefault="00777FA5" w:rsidP="00DD5720">
      <w:r>
        <w:separator/>
      </w:r>
    </w:p>
  </w:endnote>
  <w:endnote w:type="continuationSeparator" w:id="0">
    <w:p w14:paraId="0E0A4B50" w14:textId="77777777" w:rsidR="00777FA5" w:rsidRDefault="00777FA5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3DEF51-53EE-49B4-913C-3B2277519651}"/>
    <w:embedBold r:id="rId2" w:fontKey="{A4F1EFD8-59CB-43BF-8025-DB39FF0AA7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3" w:fontKey="{387A1A14-EC03-4AC2-BD35-E17508CEC205}"/>
    <w:embedBold r:id="rId4" w:fontKey="{071031DD-FB52-48A7-9E2D-475339BE93B9}"/>
    <w:embedItalic r:id="rId5" w:fontKey="{A28851BB-0ECF-459A-87B6-402335D09EB3}"/>
  </w:font>
  <w:font w:name="Sassoon Infant Rg">
    <w:altName w:val="Calibri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winkl SemiBold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02065F2-80A3-427C-9308-AA50D93B71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69007" w14:textId="77777777" w:rsidR="008C227E" w:rsidRDefault="008C227E" w:rsidP="009E4127">
    <w:pPr>
      <w:pStyle w:val="Header"/>
    </w:pPr>
  </w:p>
  <w:p w14:paraId="6F6013D6" w14:textId="77777777"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29C48" w14:textId="77777777" w:rsidR="00777FA5" w:rsidRDefault="00777FA5" w:rsidP="00DD5720">
      <w:r>
        <w:separator/>
      </w:r>
    </w:p>
  </w:footnote>
  <w:footnote w:type="continuationSeparator" w:id="0">
    <w:p w14:paraId="0778E3B8" w14:textId="77777777" w:rsidR="00777FA5" w:rsidRDefault="00777FA5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25A1B" w14:textId="77777777" w:rsidR="00777FA5" w:rsidRDefault="00777FA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E74DE9" wp14:editId="6FA4B77D">
          <wp:simplePos x="0" y="0"/>
          <wp:positionH relativeFrom="column">
            <wp:posOffset>-349885</wp:posOffset>
          </wp:positionH>
          <wp:positionV relativeFrom="paragraph">
            <wp:posOffset>-180975</wp:posOffset>
          </wp:positionV>
          <wp:extent cx="7534275" cy="10668000"/>
          <wp:effectExtent l="0" t="0" r="9525" b="0"/>
          <wp:wrapNone/>
          <wp:docPr id="1" name="Picture 1" descr="C:\Users\jacqui.ford\AppData\Local\Microsoft\Windows\INetCache\Content.Word\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cqui.ford\AppData\Local\Microsoft\Windows\INetCache\Content.Word\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96444A54"/>
    <w:lvl w:ilvl="0" w:tplc="00E0FD6C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FA5"/>
    <w:rsid w:val="00025835"/>
    <w:rsid w:val="0003405A"/>
    <w:rsid w:val="00067C79"/>
    <w:rsid w:val="000F227B"/>
    <w:rsid w:val="000F793E"/>
    <w:rsid w:val="00173124"/>
    <w:rsid w:val="00190479"/>
    <w:rsid w:val="001A77E0"/>
    <w:rsid w:val="001B7D7D"/>
    <w:rsid w:val="00254D95"/>
    <w:rsid w:val="003118CF"/>
    <w:rsid w:val="00326698"/>
    <w:rsid w:val="00344899"/>
    <w:rsid w:val="00390382"/>
    <w:rsid w:val="003905EB"/>
    <w:rsid w:val="003A6A65"/>
    <w:rsid w:val="003C0267"/>
    <w:rsid w:val="00405BDA"/>
    <w:rsid w:val="00411653"/>
    <w:rsid w:val="00412284"/>
    <w:rsid w:val="0043319F"/>
    <w:rsid w:val="00481EF7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1703B"/>
    <w:rsid w:val="00633A95"/>
    <w:rsid w:val="006D108B"/>
    <w:rsid w:val="00763739"/>
    <w:rsid w:val="00777FA5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8626B"/>
    <w:rsid w:val="00CA3011"/>
    <w:rsid w:val="00CC0F47"/>
    <w:rsid w:val="00CE75AA"/>
    <w:rsid w:val="00CF513F"/>
    <w:rsid w:val="00D65B38"/>
    <w:rsid w:val="00D90104"/>
    <w:rsid w:val="00DD5720"/>
    <w:rsid w:val="00E1404D"/>
    <w:rsid w:val="00E1443E"/>
    <w:rsid w:val="00E376AA"/>
    <w:rsid w:val="00E62A7F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C8E476"/>
  <w15:chartTrackingRefBased/>
  <w15:docId w15:val="{E718C345-A994-4F6C-8620-CF712D420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81EF7"/>
    <w:pPr>
      <w:spacing w:after="113"/>
    </w:pPr>
    <w:rPr>
      <w:sz w:val="28"/>
      <w:szCs w:val="24"/>
    </w:rPr>
  </w:style>
  <w:style w:type="character" w:customStyle="1" w:styleId="Aim-TwinklChar">
    <w:name w:val="Aim - Twinkl Char"/>
    <w:link w:val="Aim-Twinkl"/>
    <w:rsid w:val="00481EF7"/>
    <w:rPr>
      <w:rFonts w:ascii="Twinkl" w:hAnsi="Twinkl" w:cs="Twinkl"/>
      <w:color w:val="1C1C1C"/>
      <w:sz w:val="28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81EF7"/>
    <w:pPr>
      <w:numPr>
        <w:numId w:val="2"/>
      </w:numPr>
      <w:jc w:val="left"/>
    </w:pPr>
    <w:rPr>
      <w:sz w:val="28"/>
    </w:rPr>
  </w:style>
  <w:style w:type="character" w:customStyle="1" w:styleId="NumberedBullets-TwinklChar">
    <w:name w:val="Numbered Bullets - Twinkl Char"/>
    <w:link w:val="NumberedBullets-Twinkl"/>
    <w:rsid w:val="00481EF7"/>
    <w:rPr>
      <w:rFonts w:ascii="Twinkl" w:hAnsi="Twinkl" w:cs="Twinkl"/>
      <w:color w:val="1C1C1C"/>
      <w:sz w:val="28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Default">
    <w:name w:val="Default"/>
    <w:rsid w:val="00777FA5"/>
    <w:pPr>
      <w:autoSpaceDE w:val="0"/>
      <w:autoSpaceDN w:val="0"/>
      <w:adjustRightInd w:val="0"/>
    </w:pPr>
    <w:rPr>
      <w:rFonts w:ascii="Twinkl" w:hAnsi="Twinkl" w:cs="Twinkl"/>
      <w:color w:val="000000"/>
      <w:sz w:val="24"/>
      <w:szCs w:val="24"/>
    </w:rPr>
  </w:style>
  <w:style w:type="character" w:customStyle="1" w:styleId="A0">
    <w:name w:val="A0"/>
    <w:uiPriority w:val="99"/>
    <w:rsid w:val="00777FA5"/>
    <w:rPr>
      <w:rFonts w:cs="Twinkl"/>
      <w:b/>
      <w:bCs/>
      <w:color w:val="62459C"/>
      <w:sz w:val="66"/>
      <w:szCs w:val="66"/>
    </w:rPr>
  </w:style>
  <w:style w:type="character" w:customStyle="1" w:styleId="A1">
    <w:name w:val="A1"/>
    <w:uiPriority w:val="99"/>
    <w:rsid w:val="00777FA5"/>
    <w:rPr>
      <w:rFonts w:cs="Twinkl"/>
      <w:color w:val="292627"/>
      <w:sz w:val="38"/>
      <w:szCs w:val="38"/>
    </w:rPr>
  </w:style>
  <w:style w:type="character" w:customStyle="1" w:styleId="A2">
    <w:name w:val="A2"/>
    <w:uiPriority w:val="99"/>
    <w:rsid w:val="00405BDA"/>
    <w:rPr>
      <w:rFonts w:cs="Twinkl"/>
      <w:color w:val="292627"/>
      <w:sz w:val="36"/>
      <w:szCs w:val="36"/>
    </w:rPr>
  </w:style>
  <w:style w:type="paragraph" w:styleId="NoSpacing">
    <w:name w:val="No Spacing"/>
    <w:uiPriority w:val="1"/>
    <w:qFormat/>
    <w:rsid w:val="00405BDA"/>
    <w:pPr>
      <w:suppressAutoHyphens/>
      <w:autoSpaceDE w:val="0"/>
      <w:autoSpaceDN w:val="0"/>
      <w:adjustRightInd w:val="0"/>
      <w:spacing w:line="276" w:lineRule="auto"/>
      <w:jc w:val="center"/>
      <w:textAlignment w:val="center"/>
    </w:pPr>
    <w:rPr>
      <w:rFonts w:ascii="Twinkl" w:hAnsi="Twinkl" w:cs="Twinkl"/>
      <w:color w:val="1C1C1C"/>
      <w:sz w:val="3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6B1C9-85CC-4BB8-AD61-19C4AA5A0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Portrait.dotx</Template>
  <TotalTime>5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 Ford</dc:creator>
  <cp:keywords/>
  <dc:description/>
  <cp:lastModifiedBy>Sara Rayner</cp:lastModifiedBy>
  <cp:revision>2</cp:revision>
  <cp:lastPrinted>2014-02-20T09:55:00Z</cp:lastPrinted>
  <dcterms:created xsi:type="dcterms:W3CDTF">2022-04-04T09:12:00Z</dcterms:created>
  <dcterms:modified xsi:type="dcterms:W3CDTF">2022-04-04T09:12:00Z</dcterms:modified>
</cp:coreProperties>
</file>