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D15" w:rsidRDefault="002F4159" w:rsidP="00624D15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5034C634" wp14:editId="13A4A04B">
            <wp:simplePos x="0" y="0"/>
            <wp:positionH relativeFrom="margin">
              <wp:posOffset>293677</wp:posOffset>
            </wp:positionH>
            <wp:positionV relativeFrom="paragraph">
              <wp:posOffset>6468745</wp:posOffset>
            </wp:positionV>
            <wp:extent cx="2447925" cy="34867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DA62A33" wp14:editId="5AADAEE8">
            <wp:simplePos x="0" y="0"/>
            <wp:positionH relativeFrom="column">
              <wp:posOffset>1905</wp:posOffset>
            </wp:positionH>
            <wp:positionV relativeFrom="paragraph">
              <wp:posOffset>1906</wp:posOffset>
            </wp:positionV>
            <wp:extent cx="1038225" cy="2476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84818" b="88464"/>
                    <a:stretch/>
                  </pic:blipFill>
                  <pic:spPr bwMode="auto">
                    <a:xfrm>
                      <a:off x="0" y="0"/>
                      <a:ext cx="1038514" cy="247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656"/>
      </w:tblGrid>
      <w:tr w:rsidR="00624D15" w:rsidTr="0071216B">
        <w:tc>
          <w:tcPr>
            <w:tcW w:w="4106" w:type="dxa"/>
            <w:vAlign w:val="center"/>
          </w:tcPr>
          <w:p w:rsidR="002F4159" w:rsidRDefault="002F4159" w:rsidP="0071216B">
            <w:pPr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4EE06E31" wp14:editId="12F02878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-3252470</wp:posOffset>
                  </wp:positionV>
                  <wp:extent cx="6821805" cy="211518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26" t="12016"/>
                          <a:stretch/>
                        </pic:blipFill>
                        <pic:spPr bwMode="auto">
                          <a:xfrm>
                            <a:off x="0" y="0"/>
                            <a:ext cx="6821805" cy="2115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F4159" w:rsidRDefault="002F4159" w:rsidP="0071216B">
            <w:pPr>
              <w:jc w:val="center"/>
              <w:rPr>
                <w:noProof/>
                <w:lang w:val="en-US"/>
              </w:rPr>
            </w:pPr>
          </w:p>
          <w:p w:rsidR="002F4159" w:rsidRDefault="002F4159" w:rsidP="0071216B">
            <w:pPr>
              <w:jc w:val="center"/>
              <w:rPr>
                <w:noProof/>
                <w:lang w:val="en-US"/>
              </w:rPr>
            </w:pPr>
          </w:p>
          <w:p w:rsidR="002F4159" w:rsidRDefault="002F4159" w:rsidP="0071216B">
            <w:pPr>
              <w:jc w:val="center"/>
              <w:rPr>
                <w:noProof/>
                <w:lang w:val="en-US"/>
              </w:rPr>
            </w:pPr>
          </w:p>
          <w:p w:rsidR="002F4159" w:rsidRDefault="002F4159" w:rsidP="0071216B">
            <w:pPr>
              <w:jc w:val="center"/>
              <w:rPr>
                <w:noProof/>
                <w:lang w:val="en-US"/>
              </w:rPr>
            </w:pPr>
          </w:p>
          <w:p w:rsidR="002F4159" w:rsidRDefault="002F4159" w:rsidP="0071216B">
            <w:pPr>
              <w:jc w:val="center"/>
              <w:rPr>
                <w:noProof/>
                <w:lang w:val="en-US"/>
              </w:rPr>
            </w:pPr>
          </w:p>
          <w:p w:rsidR="00624D15" w:rsidRDefault="00624D15" w:rsidP="0071216B">
            <w:pPr>
              <w:jc w:val="center"/>
            </w:pPr>
          </w:p>
        </w:tc>
        <w:tc>
          <w:tcPr>
            <w:tcW w:w="6656" w:type="dxa"/>
            <w:vAlign w:val="center"/>
          </w:tcPr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71EFF8B9" wp14:editId="1E25D2D6">
                  <wp:simplePos x="0" y="0"/>
                  <wp:positionH relativeFrom="margin">
                    <wp:posOffset>-2584450</wp:posOffset>
                  </wp:positionH>
                  <wp:positionV relativeFrom="paragraph">
                    <wp:posOffset>528320</wp:posOffset>
                  </wp:positionV>
                  <wp:extent cx="6753225" cy="4130675"/>
                  <wp:effectExtent l="0" t="0" r="9525" b="317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3" t="5412" r="3072" b="13386"/>
                          <a:stretch/>
                        </pic:blipFill>
                        <pic:spPr bwMode="auto">
                          <a:xfrm>
                            <a:off x="0" y="0"/>
                            <a:ext cx="6753225" cy="4130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F4159" w:rsidRDefault="002F4159" w:rsidP="002F4159">
            <w:pPr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2F4159" w:rsidRDefault="002F4159" w:rsidP="0071216B">
            <w:pPr>
              <w:jc w:val="center"/>
              <w:rPr>
                <w:b/>
                <w:sz w:val="44"/>
              </w:rPr>
            </w:pPr>
          </w:p>
          <w:p w:rsidR="0071216B" w:rsidRPr="0071216B" w:rsidRDefault="0071216B" w:rsidP="0071216B">
            <w:pPr>
              <w:jc w:val="center"/>
              <w:rPr>
                <w:b/>
                <w:sz w:val="44"/>
              </w:rPr>
            </w:pPr>
            <w:r w:rsidRPr="0071216B">
              <w:rPr>
                <w:b/>
                <w:sz w:val="44"/>
              </w:rPr>
              <w:t>Fractions, Decimals, Percentages</w:t>
            </w:r>
          </w:p>
          <w:p w:rsidR="0071216B" w:rsidRPr="0071216B" w:rsidRDefault="0071216B" w:rsidP="0071216B">
            <w:pPr>
              <w:jc w:val="center"/>
              <w:rPr>
                <w:b/>
              </w:rPr>
            </w:pPr>
          </w:p>
          <w:p w:rsidR="00624D15" w:rsidRDefault="002F4159" w:rsidP="0071216B">
            <w:pPr>
              <w:jc w:val="center"/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4BBF436C" wp14:editId="038A75F5">
                  <wp:simplePos x="0" y="0"/>
                  <wp:positionH relativeFrom="margin">
                    <wp:posOffset>173355</wp:posOffset>
                  </wp:positionH>
                  <wp:positionV relativeFrom="paragraph">
                    <wp:posOffset>-635</wp:posOffset>
                  </wp:positionV>
                  <wp:extent cx="4138295" cy="122872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829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1216B" w:rsidRDefault="0071216B" w:rsidP="0071216B">
            <w:pPr>
              <w:jc w:val="center"/>
            </w:pPr>
          </w:p>
          <w:p w:rsidR="0071216B" w:rsidRDefault="0071216B" w:rsidP="0071216B">
            <w:pPr>
              <w:jc w:val="center"/>
            </w:pPr>
          </w:p>
          <w:p w:rsidR="00624D15" w:rsidRDefault="00624D15" w:rsidP="0071216B">
            <w:pPr>
              <w:jc w:val="center"/>
            </w:pPr>
          </w:p>
        </w:tc>
      </w:tr>
    </w:tbl>
    <w:p w:rsidR="000F090D" w:rsidRDefault="000F090D" w:rsidP="00624D15"/>
    <w:p w:rsidR="000F090D" w:rsidRDefault="000F090D" w:rsidP="00624D15"/>
    <w:p w:rsidR="000F090D" w:rsidRDefault="000F090D" w:rsidP="00624D15"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9B3EC43" wp14:editId="367BC292">
            <wp:simplePos x="0" y="0"/>
            <wp:positionH relativeFrom="margin">
              <wp:posOffset>2844800</wp:posOffset>
            </wp:positionH>
            <wp:positionV relativeFrom="paragraph">
              <wp:posOffset>11289</wp:posOffset>
            </wp:positionV>
            <wp:extent cx="4138295" cy="120437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8295" cy="1204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090D" w:rsidRDefault="000F090D" w:rsidP="00624D15"/>
    <w:p w:rsidR="000F090D" w:rsidRDefault="000F090D" w:rsidP="00624D15"/>
    <w:p w:rsidR="000F090D" w:rsidRDefault="000F090D" w:rsidP="00624D15"/>
    <w:p w:rsidR="000F090D" w:rsidRDefault="000F090D" w:rsidP="00624D15"/>
    <w:p w:rsidR="00624D15" w:rsidRDefault="000F090D" w:rsidP="00624D15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319AB3E2" wp14:editId="16F3A9BD">
            <wp:simplePos x="0" y="0"/>
            <wp:positionH relativeFrom="margin">
              <wp:posOffset>124178</wp:posOffset>
            </wp:positionH>
            <wp:positionV relativeFrom="paragraph">
              <wp:posOffset>4380512</wp:posOffset>
            </wp:positionV>
            <wp:extent cx="4861560" cy="4925866"/>
            <wp:effectExtent l="0" t="0" r="0" b="8255"/>
            <wp:wrapNone/>
            <wp:docPr id="8" name="Picture 8" descr="Image result for times table g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imes table gri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60" cy="492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6D2B2D7C" wp14:editId="2C7CDBAB">
            <wp:simplePos x="0" y="0"/>
            <wp:positionH relativeFrom="column">
              <wp:posOffset>136101</wp:posOffset>
            </wp:positionH>
            <wp:positionV relativeFrom="paragraph">
              <wp:posOffset>-10160</wp:posOffset>
            </wp:positionV>
            <wp:extent cx="4913630" cy="4267200"/>
            <wp:effectExtent l="0" t="0" r="1270" b="0"/>
            <wp:wrapNone/>
            <wp:docPr id="5" name="Picture 5" descr="Image result for hundred squ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undred squar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t="10373" r="13439" b="7676"/>
                    <a:stretch/>
                  </pic:blipFill>
                  <pic:spPr bwMode="auto">
                    <a:xfrm>
                      <a:off x="0" y="0"/>
                      <a:ext cx="491363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D03FF12" wp14:editId="2D5D281D">
            <wp:simplePos x="0" y="0"/>
            <wp:positionH relativeFrom="margin">
              <wp:posOffset>5532191</wp:posOffset>
            </wp:positionH>
            <wp:positionV relativeFrom="paragraph">
              <wp:posOffset>-134549</wp:posOffset>
            </wp:positionV>
            <wp:extent cx="752475" cy="9936480"/>
            <wp:effectExtent l="0" t="0" r="9525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0" r="13223" b="498"/>
                    <a:stretch/>
                  </pic:blipFill>
                  <pic:spPr bwMode="auto">
                    <a:xfrm>
                      <a:off x="0" y="0"/>
                      <a:ext cx="752475" cy="993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4D15" w:rsidSect="00624D1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15"/>
    <w:rsid w:val="000F090D"/>
    <w:rsid w:val="002F4159"/>
    <w:rsid w:val="00624D15"/>
    <w:rsid w:val="0071216B"/>
    <w:rsid w:val="00E6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AF786"/>
  <w15:chartTrackingRefBased/>
  <w15:docId w15:val="{4838E3C7-74E8-459D-B41C-5C3F0ACD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2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1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AAC0F888</Template>
  <TotalTime>0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TPS-SVR-SCCM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Rushton</dc:creator>
  <cp:keywords/>
  <dc:description/>
  <cp:lastModifiedBy>Eda Tasan</cp:lastModifiedBy>
  <cp:revision>2</cp:revision>
  <cp:lastPrinted>2020-10-14T14:16:00Z</cp:lastPrinted>
  <dcterms:created xsi:type="dcterms:W3CDTF">2020-10-14T14:20:00Z</dcterms:created>
  <dcterms:modified xsi:type="dcterms:W3CDTF">2020-10-14T14:20:00Z</dcterms:modified>
</cp:coreProperties>
</file>